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E2612" w14:textId="77777777" w:rsidR="00B26CB6" w:rsidRDefault="003F59B1">
      <w:pPr>
        <w:pStyle w:val="Standard"/>
        <w:spacing w:line="192" w:lineRule="auto"/>
      </w:pPr>
      <w:r>
        <w:t xml:space="preserve">             </w:t>
      </w:r>
      <w:r>
        <w:rPr>
          <w:b/>
          <w:bCs/>
          <w:color w:val="000000"/>
        </w:rPr>
        <w:t xml:space="preserve">                          </w:t>
      </w:r>
      <w:r>
        <w:t xml:space="preserve">             </w:t>
      </w:r>
      <w:r>
        <w:rPr>
          <w:b/>
          <w:bCs/>
          <w:color w:val="000000"/>
        </w:rPr>
        <w:t xml:space="preserve">                                            </w:t>
      </w:r>
    </w:p>
    <w:p w14:paraId="5C973763" w14:textId="77777777" w:rsidR="00B26CB6" w:rsidRDefault="00B26CB6">
      <w:pPr>
        <w:pStyle w:val="Standard"/>
        <w:spacing w:line="192" w:lineRule="auto"/>
        <w:jc w:val="center"/>
        <w:rPr>
          <w:b/>
          <w:sz w:val="36"/>
          <w:szCs w:val="36"/>
        </w:rPr>
      </w:pPr>
    </w:p>
    <w:p w14:paraId="3034A94F" w14:textId="2CB8E0B8" w:rsidR="00B26CB6" w:rsidRDefault="003F59B1">
      <w:pPr>
        <w:pStyle w:val="PreformattedText"/>
        <w:jc w:val="right"/>
      </w:pPr>
      <w:r>
        <w:t>Alla Dirigente Scolas</w:t>
      </w:r>
      <w:r w:rsidR="00B1160E">
        <w:t>t</w:t>
      </w:r>
      <w:r>
        <w:t>ica</w:t>
      </w:r>
    </w:p>
    <w:p w14:paraId="6F500C18" w14:textId="77777777" w:rsidR="00B26CB6" w:rsidRDefault="003F59B1">
      <w:pPr>
        <w:pStyle w:val="PreformattedText"/>
        <w:jc w:val="right"/>
      </w:pPr>
      <w:r>
        <w:t>dell'IC Pignataro Maggiore-Camigliano</w:t>
      </w:r>
    </w:p>
    <w:p w14:paraId="6CECF119" w14:textId="77777777" w:rsidR="00B26CB6" w:rsidRDefault="00B26CB6">
      <w:pPr>
        <w:pStyle w:val="PreformattedText"/>
      </w:pPr>
    </w:p>
    <w:p w14:paraId="58EA3A00" w14:textId="77777777" w:rsidR="00B26CB6" w:rsidRDefault="00B26CB6">
      <w:pPr>
        <w:pStyle w:val="PreformattedText"/>
      </w:pPr>
    </w:p>
    <w:p w14:paraId="2CBFFDD3" w14:textId="38C95DF7" w:rsidR="00B26CB6" w:rsidRDefault="003F59B1">
      <w:pPr>
        <w:pStyle w:val="PreformattedText"/>
      </w:pPr>
      <w:r>
        <w:t>OGGETTO: Attività aggiuntive-F</w:t>
      </w:r>
      <w:r w:rsidR="00B1160E">
        <w:t>MOF</w:t>
      </w:r>
      <w:r>
        <w:t xml:space="preserve"> </w:t>
      </w:r>
      <w:proofErr w:type="spellStart"/>
      <w:r>
        <w:t>a.s.</w:t>
      </w:r>
      <w:proofErr w:type="spellEnd"/>
      <w:r>
        <w:t xml:space="preserve"> 2024/2025</w:t>
      </w:r>
    </w:p>
    <w:p w14:paraId="5C7949BD" w14:textId="77777777" w:rsidR="00B26CB6" w:rsidRDefault="00B26CB6">
      <w:pPr>
        <w:pStyle w:val="PreformattedText"/>
      </w:pPr>
    </w:p>
    <w:p w14:paraId="340EB971" w14:textId="77777777" w:rsidR="00B26CB6" w:rsidRDefault="00B26CB6">
      <w:pPr>
        <w:pStyle w:val="PreformattedText"/>
      </w:pPr>
    </w:p>
    <w:p w14:paraId="33ECFF77" w14:textId="77777777" w:rsidR="00B26CB6" w:rsidRDefault="003F59B1">
      <w:pPr>
        <w:pStyle w:val="PreformattedText"/>
      </w:pPr>
      <w:r>
        <w:t xml:space="preserve">____l___ </w:t>
      </w:r>
      <w:proofErr w:type="spellStart"/>
      <w:r>
        <w:t>sottoscritt</w:t>
      </w:r>
      <w:proofErr w:type="spellEnd"/>
      <w:r>
        <w:t>__ _______________________________________________________________________________________</w:t>
      </w:r>
    </w:p>
    <w:p w14:paraId="261142C9" w14:textId="77777777" w:rsidR="00B26CB6" w:rsidRDefault="00B26CB6">
      <w:pPr>
        <w:pStyle w:val="PreformattedText"/>
      </w:pPr>
    </w:p>
    <w:p w14:paraId="7F3BE897" w14:textId="77777777" w:rsidR="00B26CB6" w:rsidRDefault="003F59B1">
      <w:pPr>
        <w:pStyle w:val="PreformattedText"/>
      </w:pPr>
      <w:r>
        <w:t>in servizio presso Codesta Istituzione scolastica in qualità di__________________________________________________________</w:t>
      </w:r>
    </w:p>
    <w:p w14:paraId="3856E550" w14:textId="77777777" w:rsidR="00B26CB6" w:rsidRDefault="003F59B1">
      <w:pPr>
        <w:pStyle w:val="PreformattedText"/>
        <w:jc w:val="both"/>
      </w:pPr>
      <w:r>
        <w:t>con contratto a ______</w:t>
      </w:r>
      <w:r>
        <w:t xml:space="preserve">________________________, sotto la propria personale responsabilità e consapevole delle responsabilità penali cui può andare incontro in caso di false dichiarazioni, previste dall'art.26 della legge 4 gennaio 1968, n° 15, per le ipotesi di falsità in atti </w:t>
      </w:r>
      <w:r>
        <w:t>e dichiarazioni mendaci, dichiara di aver effettivamente svolto le seguenti attività a carico del Fondo di Istituto nell'anno scolastico 2024/2025 e ne richiede il pagamento:</w:t>
      </w:r>
    </w:p>
    <w:p w14:paraId="78A7FCA9" w14:textId="77777777" w:rsidR="00B26CB6" w:rsidRDefault="00B26CB6">
      <w:pPr>
        <w:pStyle w:val="PreformattedText"/>
        <w:rPr>
          <w:b/>
          <w:bCs/>
        </w:rPr>
      </w:pPr>
    </w:p>
    <w:p w14:paraId="5F94CDFD" w14:textId="77777777" w:rsidR="00B26CB6" w:rsidRDefault="003F59B1">
      <w:pPr>
        <w:pStyle w:val="PreformattedText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Incarico specifico A.A.:</w:t>
      </w:r>
    </w:p>
    <w:p w14:paraId="6AAF40A5" w14:textId="77777777" w:rsidR="00B26CB6" w:rsidRDefault="00B26CB6">
      <w:pPr>
        <w:pStyle w:val="PreformattedText"/>
        <w:rPr>
          <w:b/>
          <w:bCs/>
        </w:rPr>
      </w:pPr>
    </w:p>
    <w:p w14:paraId="604FDCB2" w14:textId="77777777" w:rsidR="00B26CB6" w:rsidRDefault="003F59B1">
      <w:pPr>
        <w:pStyle w:val="PreformattedText"/>
      </w:pPr>
      <w:r>
        <w:rPr>
          <w:rFonts w:eastAsia="Times New Roman" w:cs="Times New Roman"/>
          <w:sz w:val="28"/>
          <w:szCs w:val="28"/>
        </w:rPr>
        <w:t xml:space="preserve">□ </w:t>
      </w:r>
      <w:r>
        <w:rPr>
          <w:rFonts w:eastAsia="Times New Roman" w:cs="Times New Roman"/>
        </w:rPr>
        <w:t xml:space="preserve">Gestione credenziali ARGO e supporto </w:t>
      </w:r>
      <w:r>
        <w:rPr>
          <w:rFonts w:eastAsia="Times New Roman" w:cs="Times New Roman"/>
        </w:rPr>
        <w:t>scrutini esami di Stato su RE</w:t>
      </w:r>
    </w:p>
    <w:p w14:paraId="72D281EF" w14:textId="77777777" w:rsidR="00B26CB6" w:rsidRDefault="003F59B1">
      <w:pPr>
        <w:pStyle w:val="PreformattedText"/>
      </w:pPr>
      <w:r>
        <w:rPr>
          <w:rFonts w:eastAsia="Times New Roman" w:cs="Times New Roman"/>
          <w:sz w:val="28"/>
          <w:szCs w:val="28"/>
        </w:rPr>
        <w:t xml:space="preserve">□ </w:t>
      </w:r>
      <w:r>
        <w:rPr>
          <w:rFonts w:eastAsia="Times New Roman" w:cs="Times New Roman"/>
        </w:rPr>
        <w:t>Supporto al DS attività negoziale al di sopra dei 5000 euro</w:t>
      </w:r>
    </w:p>
    <w:p w14:paraId="10CFB5E6" w14:textId="77777777" w:rsidR="00B26CB6" w:rsidRDefault="003F59B1">
      <w:pPr>
        <w:pStyle w:val="PreformattedText"/>
      </w:pPr>
      <w:r>
        <w:rPr>
          <w:rFonts w:eastAsia="Times New Roman" w:cs="Times New Roman"/>
          <w:sz w:val="28"/>
          <w:szCs w:val="28"/>
        </w:rPr>
        <w:t xml:space="preserve">□ </w:t>
      </w:r>
      <w:r>
        <w:rPr>
          <w:rFonts w:eastAsia="Times New Roman" w:cs="Times New Roman"/>
        </w:rPr>
        <w:t>Aggravio ricostruzioni di carriera e certificati di servizio</w:t>
      </w:r>
    </w:p>
    <w:p w14:paraId="0B81E6A4" w14:textId="77777777" w:rsidR="00B26CB6" w:rsidRDefault="00B26CB6">
      <w:pPr>
        <w:pStyle w:val="PreformattedText"/>
      </w:pPr>
    </w:p>
    <w:p w14:paraId="1179C9E5" w14:textId="77777777" w:rsidR="00B26CB6" w:rsidRDefault="003F59B1">
      <w:pPr>
        <w:pStyle w:val="PreformattedTex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Incarico specifico </w:t>
      </w:r>
      <w:proofErr w:type="gramStart"/>
      <w:r>
        <w:rPr>
          <w:b/>
          <w:bCs/>
        </w:rPr>
        <w:t>C.S..</w:t>
      </w:r>
      <w:proofErr w:type="gramEnd"/>
      <w:r>
        <w:rPr>
          <w:b/>
          <w:bCs/>
        </w:rPr>
        <w:t>:</w:t>
      </w:r>
    </w:p>
    <w:p w14:paraId="0842FF08" w14:textId="77777777" w:rsidR="00B26CB6" w:rsidRDefault="00B26CB6">
      <w:pPr>
        <w:pStyle w:val="PreformattedText"/>
      </w:pPr>
    </w:p>
    <w:p w14:paraId="0D3E8929" w14:textId="3A0ED6E8" w:rsidR="00B26CB6" w:rsidRDefault="003F59B1">
      <w:pPr>
        <w:pStyle w:val="PreformattedText"/>
      </w:pPr>
      <w:r>
        <w:rPr>
          <w:rFonts w:eastAsia="Times New Roman" w:cs="Times New Roman"/>
          <w:sz w:val="28"/>
          <w:szCs w:val="28"/>
        </w:rPr>
        <w:t xml:space="preserve">□ </w:t>
      </w:r>
      <w:r>
        <w:t xml:space="preserve">Assistenza alunni DA  plessi </w:t>
      </w:r>
      <w:r>
        <w:rPr>
          <w:i/>
          <w:iCs/>
        </w:rPr>
        <w:t xml:space="preserve">don Milani e </w:t>
      </w:r>
      <w:r w:rsidR="002F20F1">
        <w:rPr>
          <w:i/>
          <w:iCs/>
        </w:rPr>
        <w:t>F</w:t>
      </w:r>
      <w:r>
        <w:rPr>
          <w:i/>
          <w:iCs/>
        </w:rPr>
        <w:t>alcone</w:t>
      </w:r>
    </w:p>
    <w:p w14:paraId="3320A6AA" w14:textId="77777777" w:rsidR="00B26CB6" w:rsidRDefault="003F59B1">
      <w:pPr>
        <w:pStyle w:val="PreformattedText"/>
      </w:pPr>
      <w:r>
        <w:rPr>
          <w:rFonts w:eastAsia="Times New Roman" w:cs="Times New Roman"/>
          <w:sz w:val="28"/>
          <w:szCs w:val="28"/>
        </w:rPr>
        <w:t xml:space="preserve">□ </w:t>
      </w:r>
      <w:r>
        <w:t>Supporto docenti</w:t>
      </w:r>
      <w:r>
        <w:rPr>
          <w:i/>
          <w:iCs/>
        </w:rPr>
        <w:t xml:space="preserve"> </w:t>
      </w:r>
      <w:r>
        <w:t>g</w:t>
      </w:r>
      <w:r>
        <w:t xml:space="preserve">estione alunni </w:t>
      </w:r>
      <w:proofErr w:type="spellStart"/>
      <w:r>
        <w:t>anticipatari</w:t>
      </w:r>
      <w:proofErr w:type="spellEnd"/>
      <w:r>
        <w:t xml:space="preserve"> scuola dell’Infanzia</w:t>
      </w:r>
    </w:p>
    <w:p w14:paraId="06A68727" w14:textId="77777777" w:rsidR="00B26CB6" w:rsidRDefault="00B26CB6">
      <w:pPr>
        <w:pStyle w:val="PreformattedText"/>
        <w:rPr>
          <w:b/>
          <w:bCs/>
        </w:rPr>
      </w:pPr>
    </w:p>
    <w:p w14:paraId="3D9B89E8" w14:textId="77777777" w:rsidR="00B26CB6" w:rsidRDefault="00B26CB6">
      <w:pPr>
        <w:pStyle w:val="PreformattedText"/>
      </w:pPr>
    </w:p>
    <w:p w14:paraId="13065F9A" w14:textId="77777777" w:rsidR="00B26CB6" w:rsidRDefault="00B26CB6">
      <w:pPr>
        <w:pStyle w:val="PreformattedText"/>
      </w:pPr>
    </w:p>
    <w:tbl>
      <w:tblPr>
        <w:tblW w:w="107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"/>
        <w:gridCol w:w="5999"/>
        <w:gridCol w:w="1417"/>
        <w:gridCol w:w="2781"/>
      </w:tblGrid>
      <w:tr w:rsidR="00B26CB6" w14:paraId="4A831A85" w14:textId="77777777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E5402" w14:textId="77777777" w:rsidR="00B26CB6" w:rsidRDefault="00B26CB6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9D25A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ATTIVITA' SVOLTA</w:t>
            </w:r>
          </w:p>
          <w:p w14:paraId="3E47A9D3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ASSISTENTI AMMINISTRATIVI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AE967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BARRARE</w:t>
            </w:r>
          </w:p>
          <w:p w14:paraId="7AE907E1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</w:t>
            </w:r>
          </w:p>
          <w:p w14:paraId="58E03F6B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</w:t>
            </w:r>
          </w:p>
          <w:p w14:paraId="2DEDCF4D" w14:textId="77777777" w:rsidR="00B26CB6" w:rsidRDefault="00B26CB6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</w:p>
          <w:p w14:paraId="1736983D" w14:textId="77777777" w:rsidR="00B26CB6" w:rsidRDefault="00B26CB6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</w:p>
          <w:p w14:paraId="247B18C7" w14:textId="77777777" w:rsidR="00B26CB6" w:rsidRDefault="00B26CB6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2621C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CONTROLLO DS</w:t>
            </w:r>
          </w:p>
          <w:p w14:paraId="3C2AA184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ORE</w:t>
            </w:r>
          </w:p>
        </w:tc>
      </w:tr>
      <w:tr w:rsidR="00B26CB6" w14:paraId="7D91A545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D4ACB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B057F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Digitalizzazione fascicoli personale scolastico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E9201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42B66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0DBECBC0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E3144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4D872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Supporto gestione sito web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03F9E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55EB4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695E3432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B4C9B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6B791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Pratiche </w:t>
            </w:r>
            <w:proofErr w:type="spellStart"/>
            <w:r>
              <w:rPr>
                <w:rFonts w:eastAsia="Times New Roman" w:cs="Times New Roman"/>
              </w:rPr>
              <w:t>passweb</w:t>
            </w:r>
            <w:proofErr w:type="spellEnd"/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4D06D3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B9BA0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11F1D428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551A8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A7EAA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Convocazioni giornaliere per sostituzione personale assente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9F10F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1BA37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7B3A0E8E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4C5E5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8A0FC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Supporto alle FF.SS. Visite guidate e viaggi di istruzione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49F45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EC49F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0C2B49E8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D5518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66F22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Formazione dell’AA nella gestione della piccola attività negoziale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2371B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8D2C9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5037E1A3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EF782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A3935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Componente team digitale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146D8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7CD32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36E13429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80854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43764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Supporto adozioni libri di </w:t>
            </w:r>
            <w:r>
              <w:rPr>
                <w:rFonts w:eastAsia="Times New Roman" w:cs="Times New Roman"/>
              </w:rPr>
              <w:t>testo -inserimento informazioni di contesto INVALSI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DA5A3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81B6F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6997FA64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AE3A1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B966A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Supporto gestione graduatorie interne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65552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40B73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73DF9A05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DB057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29D32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Supporto alla DS per gestione badge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56BB8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2428B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22841970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4B59D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8355A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Gestione assenze e visite fiscali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3BE6D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D1178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79B1A4C7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0A671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E2534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Gestione tirocinanti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601CD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FDB01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6EE39D9A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B6A51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A815C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Supporto alla FS. nomine visite e viaggi di </w:t>
            </w:r>
            <w:r>
              <w:rPr>
                <w:rFonts w:eastAsia="Times New Roman" w:cs="Times New Roman"/>
              </w:rPr>
              <w:t>istruzione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41A1C2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74235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520FA0BB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221F8C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21086B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Digitalizzazione fascicoli alunni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C9A15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FEDBA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200D953E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60D8F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308CE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Scansione documenti e gestione alunni DVA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5A938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98FC7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0136BFD6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33E18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1FF01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Supporto alla </w:t>
            </w:r>
            <w:proofErr w:type="gramStart"/>
            <w:r>
              <w:rPr>
                <w:rFonts w:eastAsia="Times New Roman" w:cs="Times New Roman"/>
              </w:rPr>
              <w:t>DS  nell’attività</w:t>
            </w:r>
            <w:proofErr w:type="gramEnd"/>
            <w:r>
              <w:rPr>
                <w:rFonts w:eastAsia="Times New Roman" w:cs="Times New Roman"/>
              </w:rPr>
              <w:t xml:space="preserve"> negoziale fino a 5000 euro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08C80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ADAC1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7FCF7BAB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A1E2E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49AD7" w14:textId="77777777" w:rsidR="00B26CB6" w:rsidRDefault="003F59B1">
            <w:pPr>
              <w:pStyle w:val="PreformattedTex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Acquisizione di nuove competenze nella gestione dell’attività negoziale fino a 5000 euro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530A3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7CF7B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1B084960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85518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54ADF" w14:textId="77777777" w:rsidR="00B26CB6" w:rsidRDefault="003F59B1">
            <w:pPr>
              <w:pStyle w:val="PreformattedText"/>
            </w:pPr>
            <w:r>
              <w:t xml:space="preserve">Gestione </w:t>
            </w:r>
            <w:proofErr w:type="spellStart"/>
            <w:r>
              <w:t>PagoPA</w:t>
            </w:r>
            <w:proofErr w:type="spellEnd"/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5F5A0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CBFD6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0ABF44A9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3B4C1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A1186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ATTIVITA' SVOLTA</w:t>
            </w:r>
          </w:p>
          <w:p w14:paraId="3F2F3179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COLLABORATORI SCOLASTICI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9C919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BARRARE</w:t>
            </w:r>
          </w:p>
          <w:p w14:paraId="10F48B44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</w:t>
            </w:r>
          </w:p>
          <w:p w14:paraId="108F789D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</w:t>
            </w:r>
          </w:p>
          <w:p w14:paraId="6B12C865" w14:textId="77777777" w:rsidR="00B26CB6" w:rsidRDefault="00B26CB6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EAEB8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CONTROLLO DS</w:t>
            </w:r>
          </w:p>
          <w:p w14:paraId="44A1B591" w14:textId="77777777" w:rsidR="00B26CB6" w:rsidRDefault="003F59B1">
            <w:pPr>
              <w:pStyle w:val="PreformattedTex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ORE</w:t>
            </w:r>
          </w:p>
        </w:tc>
      </w:tr>
      <w:tr w:rsidR="00B26CB6" w14:paraId="55252221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9B7B9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A141D" w14:textId="77777777" w:rsidR="00B26CB6" w:rsidRDefault="003F59B1">
            <w:pPr>
              <w:pStyle w:val="PreformattedText"/>
            </w:pPr>
            <w:r>
              <w:t>Rapporti ufficio postale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2898E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3F183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0C9D2FE7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B2947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B41BD" w14:textId="77777777" w:rsidR="00B26CB6" w:rsidRDefault="003F59B1">
            <w:pPr>
              <w:pStyle w:val="PreformattedText"/>
            </w:pPr>
            <w:r>
              <w:t>Sostituzione colleghi assenti con spostamento in altri plessi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5CB4B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50212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528F8DCA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36FB7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16337" w14:textId="77777777" w:rsidR="00B26CB6" w:rsidRDefault="003F59B1">
            <w:pPr>
              <w:pStyle w:val="PreformattedText"/>
            </w:pPr>
            <w:r>
              <w:t xml:space="preserve">Sostituzione colleghi assenti </w:t>
            </w:r>
            <w:r>
              <w:t>(intensificazione) all’interno dello stesso plesso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7F1DA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605F7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10B29AB5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F514A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E7061" w14:textId="77777777" w:rsidR="00B26CB6" w:rsidRDefault="003F59B1">
            <w:pPr>
              <w:pStyle w:val="PreformattedText"/>
            </w:pPr>
            <w:r>
              <w:t>Supporto organizzazione Giochi Internazionali del Mediterraneo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A13AE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1B6E8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2EE4516F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5BC9D" w14:textId="77777777" w:rsidR="00B26CB6" w:rsidRDefault="00B26CB6">
            <w:pPr>
              <w:pStyle w:val="PreformattedText"/>
              <w:rPr>
                <w:sz w:val="36"/>
                <w:szCs w:val="36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1A8FA" w14:textId="77777777" w:rsidR="00B26CB6" w:rsidRDefault="003F59B1">
            <w:pPr>
              <w:pStyle w:val="PreformattedText"/>
            </w:pPr>
            <w:r>
              <w:t>Svolgimento e supporto piccola manutenzione con relativo spostamento in altri plessi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C65C6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92670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6E76CFCF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4D264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7E93F" w14:textId="77777777" w:rsidR="00B26CB6" w:rsidRDefault="003F59B1">
            <w:pPr>
              <w:pStyle w:val="PreformattedText"/>
            </w:pPr>
            <w:r>
              <w:t>Piccola manutenzione nel proprio plesso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BE216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D5BC8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3AA8EE11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F3554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7DBE8A" w14:textId="77777777" w:rsidR="00B26CB6" w:rsidRDefault="003F59B1">
            <w:pPr>
              <w:pStyle w:val="PreformattedText"/>
            </w:pPr>
            <w:r>
              <w:t>Intensificazione pulizia palestre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3AAF9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2C915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19C9E702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1C7EE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FF9CA" w14:textId="77777777" w:rsidR="00B26CB6" w:rsidRDefault="003F59B1">
            <w:pPr>
              <w:pStyle w:val="PreformattedText"/>
            </w:pPr>
            <w:r>
              <w:t>Effettuazione fotocopie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E6577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77114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16AD5CC6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FE9ED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E1DC4" w14:textId="77777777" w:rsidR="00B26CB6" w:rsidRDefault="003F59B1">
            <w:pPr>
              <w:pStyle w:val="PreformattedText"/>
            </w:pPr>
            <w:r>
              <w:t>Spostamento palestra comune Pastorano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894A3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000B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245E25E9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CC2F1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F5511" w14:textId="77777777" w:rsidR="00B26CB6" w:rsidRDefault="003F59B1">
            <w:pPr>
              <w:pStyle w:val="PreformattedText"/>
            </w:pPr>
            <w:r>
              <w:t xml:space="preserve"> </w:t>
            </w:r>
            <w:proofErr w:type="spellStart"/>
            <w:r>
              <w:t>Coadiuvazione</w:t>
            </w:r>
            <w:proofErr w:type="spellEnd"/>
            <w:r>
              <w:t xml:space="preserve"> assistenza alunni DVA gravi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F4BE3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F0DB8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  <w:tr w:rsidR="00B26CB6" w14:paraId="115624BD" w14:textId="77777777">
        <w:tblPrEx>
          <w:tblCellMar>
            <w:top w:w="0" w:type="dxa"/>
            <w:bottom w:w="0" w:type="dxa"/>
          </w:tblCellMar>
        </w:tblPrEx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11BDC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59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693F3" w14:textId="77777777" w:rsidR="00B26CB6" w:rsidRDefault="003F59B1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  <w:r>
              <w:rPr>
                <w:rFonts w:eastAsia="NSimSun" w:cs="Courier New"/>
                <w:sz w:val="20"/>
                <w:szCs w:val="20"/>
              </w:rPr>
              <w:t>Supporto ai docenti per allestimento eventi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6A0A0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D01AD" w14:textId="77777777" w:rsidR="00B26CB6" w:rsidRDefault="00B26CB6">
            <w:pPr>
              <w:pStyle w:val="TableContents"/>
              <w:rPr>
                <w:rFonts w:eastAsia="NSimSun" w:cs="Courier New"/>
                <w:sz w:val="20"/>
                <w:szCs w:val="20"/>
              </w:rPr>
            </w:pPr>
          </w:p>
        </w:tc>
      </w:tr>
    </w:tbl>
    <w:p w14:paraId="30CC26CD" w14:textId="77777777" w:rsidR="00B26CB6" w:rsidRDefault="00B26CB6">
      <w:pPr>
        <w:pStyle w:val="PreformattedText"/>
      </w:pPr>
    </w:p>
    <w:p w14:paraId="22F94C88" w14:textId="77777777" w:rsidR="00B26CB6" w:rsidRDefault="00B26CB6">
      <w:pPr>
        <w:pStyle w:val="PreformattedText"/>
      </w:pPr>
    </w:p>
    <w:p w14:paraId="50F9D0E0" w14:textId="77777777" w:rsidR="00B26CB6" w:rsidRDefault="00B26CB6">
      <w:pPr>
        <w:pStyle w:val="PreformattedText"/>
      </w:pPr>
    </w:p>
    <w:p w14:paraId="1ACF088E" w14:textId="77777777" w:rsidR="00B26CB6" w:rsidRDefault="00B26CB6">
      <w:pPr>
        <w:pStyle w:val="PreformattedText"/>
      </w:pPr>
    </w:p>
    <w:p w14:paraId="1387E7A3" w14:textId="77777777" w:rsidR="00B26CB6" w:rsidRDefault="00B26CB6">
      <w:pPr>
        <w:pStyle w:val="PreformattedText"/>
      </w:pPr>
    </w:p>
    <w:p w14:paraId="5FCE0698" w14:textId="77777777" w:rsidR="00B26CB6" w:rsidRDefault="003F59B1">
      <w:pPr>
        <w:pStyle w:val="PreformattedText"/>
      </w:pPr>
      <w:r>
        <w:t xml:space="preserve">Pignataro Maggiore, </w:t>
      </w:r>
      <w:r>
        <w:t>lì_____________________</w:t>
      </w:r>
    </w:p>
    <w:p w14:paraId="7DDFDFC3" w14:textId="77777777" w:rsidR="00B26CB6" w:rsidRDefault="003F59B1">
      <w:pPr>
        <w:pStyle w:val="Preformatted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10984749" w14:textId="77777777" w:rsidR="00B26CB6" w:rsidRDefault="003F59B1">
      <w:pPr>
        <w:pStyle w:val="PreformattedText"/>
        <w:jc w:val="center"/>
      </w:pPr>
      <w:r>
        <w:rPr>
          <w:color w:val="212529"/>
        </w:rPr>
        <w:tab/>
      </w:r>
      <w:r>
        <w:rPr>
          <w:color w:val="212529"/>
        </w:rPr>
        <w:tab/>
      </w:r>
      <w:r>
        <w:rPr>
          <w:color w:val="212529"/>
        </w:rPr>
        <w:tab/>
      </w:r>
      <w:r>
        <w:rPr>
          <w:color w:val="212529"/>
        </w:rPr>
        <w:tab/>
      </w:r>
      <w:r>
        <w:rPr>
          <w:color w:val="212529"/>
        </w:rPr>
        <w:tab/>
      </w:r>
      <w:r>
        <w:rPr>
          <w:color w:val="212529"/>
        </w:rPr>
        <w:tab/>
      </w:r>
      <w:r>
        <w:rPr>
          <w:color w:val="212529"/>
        </w:rPr>
        <w:tab/>
        <w:t xml:space="preserve">  _________________________________________</w:t>
      </w:r>
    </w:p>
    <w:sectPr w:rsidR="00B26CB6">
      <w:pgSz w:w="11906" w:h="16838"/>
      <w:pgMar w:top="993" w:right="400" w:bottom="284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87F20" w14:textId="77777777" w:rsidR="003F59B1" w:rsidRDefault="003F59B1">
      <w:pPr>
        <w:spacing w:after="0" w:line="240" w:lineRule="auto"/>
      </w:pPr>
      <w:r>
        <w:separator/>
      </w:r>
    </w:p>
  </w:endnote>
  <w:endnote w:type="continuationSeparator" w:id="0">
    <w:p w14:paraId="48B82BEF" w14:textId="77777777" w:rsidR="003F59B1" w:rsidRDefault="003F5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 MT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F0FBC" w14:textId="77777777" w:rsidR="003F59B1" w:rsidRDefault="003F59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970FAD" w14:textId="77777777" w:rsidR="003F59B1" w:rsidRDefault="003F5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07C92"/>
    <w:multiLevelType w:val="multilevel"/>
    <w:tmpl w:val="738ACF70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2DE142F0"/>
    <w:multiLevelType w:val="multilevel"/>
    <w:tmpl w:val="79B69B9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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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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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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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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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DE835CC"/>
    <w:multiLevelType w:val="multilevel"/>
    <w:tmpl w:val="20582A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 w15:restartNumberingAfterBreak="0">
    <w:nsid w:val="579F2C32"/>
    <w:multiLevelType w:val="multilevel"/>
    <w:tmpl w:val="68C6E38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6FC770C9"/>
    <w:multiLevelType w:val="multilevel"/>
    <w:tmpl w:val="24CC0118"/>
    <w:lvl w:ilvl="0">
      <w:numFmt w:val="bullet"/>
      <w:lvlText w:val="•"/>
      <w:lvlJc w:val="left"/>
      <w:pPr>
        <w:ind w:left="76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2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8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4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0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6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2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8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45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26CB6"/>
    <w:rsid w:val="002F20F1"/>
    <w:rsid w:val="003F59B1"/>
    <w:rsid w:val="00B1160E"/>
    <w:rsid w:val="00B2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A0D8"/>
  <w15:docId w15:val="{F5DC1218-BBF8-4FF8-BB2E-8D5D69A8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widowControl w:val="0"/>
    </w:pPr>
    <w:rPr>
      <w:rFonts w:ascii="Arial MT" w:eastAsia="Arial MT" w:hAnsi="Arial MT" w:cs="Arial MT"/>
      <w:lang w:eastAsia="en-US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Paragraph">
    <w:name w:val="Table Paragraph"/>
    <w:basedOn w:val="Standard"/>
    <w:pPr>
      <w:widowControl w:val="0"/>
      <w:jc w:val="center"/>
    </w:pPr>
    <w:rPr>
      <w:rFonts w:ascii="Arial" w:eastAsia="Arial" w:hAnsi="Arial" w:cs="Arial"/>
      <w:sz w:val="22"/>
      <w:szCs w:val="22"/>
      <w:lang w:eastAsia="en-US"/>
    </w:rPr>
  </w:style>
  <w:style w:type="paragraph" w:styleId="NormaleWeb">
    <w:name w:val="Normal (Web)"/>
    <w:basedOn w:val="Standard"/>
    <w:pPr>
      <w:spacing w:before="100" w:after="100"/>
    </w:pPr>
  </w:style>
  <w:style w:type="paragraph" w:styleId="Paragrafoelenco">
    <w:name w:val="List Paragraph"/>
    <w:basedOn w:val="Standard"/>
    <w:pPr>
      <w:ind w:left="72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PreformattedText">
    <w:name w:val="Preformatted Text"/>
    <w:basedOn w:val="Standard"/>
    <w:rPr>
      <w:rFonts w:eastAsia="NSimSun" w:cs="Courier New"/>
      <w:sz w:val="20"/>
      <w:szCs w:val="20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rPr>
      <w:rFonts w:ascii="Arial MT" w:eastAsia="Arial MT" w:hAnsi="Arial MT" w:cs="Arial MT"/>
      <w:sz w:val="24"/>
      <w:szCs w:val="24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Downloads/DICHIARAZIONE%20FIS%20PERSONALE%20ATA%202023-2024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Borrelli</dc:creator>
  <cp:lastModifiedBy>Utente</cp:lastModifiedBy>
  <cp:revision>2</cp:revision>
  <cp:lastPrinted>2024-06-18T10:50:00Z</cp:lastPrinted>
  <dcterms:created xsi:type="dcterms:W3CDTF">2024-06-18T10:54:00Z</dcterms:created>
  <dcterms:modified xsi:type="dcterms:W3CDTF">2025-06-18T15:59:00Z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